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483" w:rsidRDefault="006B3483" w:rsidP="0088261B">
      <w:pPr>
        <w:rPr>
          <w:b/>
          <w:bCs/>
          <w:lang w:val="en-US"/>
        </w:rPr>
      </w:pPr>
      <w:r w:rsidRPr="00AD2B51">
        <w:rPr>
          <w:rFonts w:ascii="Comic Sans MS" w:hAnsi="Comic Sans MS"/>
          <w:noProof/>
          <w:sz w:val="48"/>
          <w:szCs w:val="48"/>
          <w:lang w:eastAsia="en-GB"/>
        </w:rPr>
        <w:drawing>
          <wp:anchor distT="0" distB="0" distL="114300" distR="114300" simplePos="0" relativeHeight="251662336" behindDoc="0" locked="0" layoutInCell="1" allowOverlap="1" wp14:anchorId="7D5CB5C6" wp14:editId="68B66B08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1524000" cy="1256030"/>
            <wp:effectExtent l="0" t="0" r="0" b="1270"/>
            <wp:wrapSquare wrapText="bothSides"/>
            <wp:docPr id="1" name="Picture 1" descr="W:\Admin\logos\CPS\CPS 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Admin\logos\CPS\CPS Logo with word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61B" w:rsidRPr="006B3483" w:rsidRDefault="0088261B" w:rsidP="0088261B">
      <w:pPr>
        <w:rPr>
          <w:b/>
          <w:bCs/>
          <w:sz w:val="28"/>
          <w:szCs w:val="28"/>
          <w:lang w:val="en-US"/>
        </w:rPr>
      </w:pPr>
      <w:r w:rsidRPr="006B3483">
        <w:rPr>
          <w:b/>
          <w:bCs/>
          <w:sz w:val="28"/>
          <w:szCs w:val="28"/>
          <w:lang w:val="en-US"/>
        </w:rPr>
        <w:t xml:space="preserve">ABSENCE REQUEST FORM </w:t>
      </w:r>
    </w:p>
    <w:p w:rsidR="0088261B" w:rsidRPr="006B3483" w:rsidRDefault="0088261B" w:rsidP="0088261B">
      <w:r w:rsidRPr="006B3483">
        <w:t xml:space="preserve">ABSENCE FROM SCHOOL DURING TERM TIME - </w:t>
      </w:r>
      <w:r w:rsidRPr="006B3483">
        <w:rPr>
          <w:b/>
          <w:bCs/>
        </w:rPr>
        <w:t xml:space="preserve">Please read notes below and </w:t>
      </w:r>
      <w:r w:rsidRPr="006B3483">
        <w:rPr>
          <w:b/>
          <w:bCs/>
          <w:u w:val="single"/>
        </w:rPr>
        <w:t>complete all sections of the form</w:t>
      </w:r>
    </w:p>
    <w:p w:rsidR="006B3483" w:rsidRDefault="006B3483" w:rsidP="0088261B"/>
    <w:p w:rsidR="0088261B" w:rsidRPr="006B3483" w:rsidRDefault="0088261B" w:rsidP="0088261B">
      <w:r w:rsidRPr="006B3483">
        <w:t>This form is to be completed and forwarded to the Head Teacher of the school.  Parents have a legal duty to ensure their child/</w:t>
      </w:r>
      <w:proofErr w:type="spellStart"/>
      <w:r w:rsidRPr="006B3483">
        <w:t>ren’s</w:t>
      </w:r>
      <w:proofErr w:type="spellEnd"/>
      <w:r w:rsidRPr="006B3483">
        <w:t xml:space="preserve"> regular attendance at school.  The Head Teacher</w:t>
      </w:r>
      <w:r w:rsidRPr="00454E3F">
        <w:t xml:space="preserve"> </w:t>
      </w:r>
      <w:r w:rsidRPr="00454E3F">
        <w:rPr>
          <w:bCs/>
        </w:rPr>
        <w:t>may</w:t>
      </w:r>
      <w:r w:rsidRPr="006B3483">
        <w:t xml:space="preserve"> authorise leave of absence </w:t>
      </w:r>
      <w:r w:rsidR="00454E3F">
        <w:t>under exceptional circumstances- please see the Attendance Policy for details.</w:t>
      </w:r>
    </w:p>
    <w:p w:rsidR="0088261B" w:rsidRPr="006B3483" w:rsidRDefault="0088261B" w:rsidP="0088261B">
      <w:pPr>
        <w:rPr>
          <w:b/>
        </w:rPr>
      </w:pPr>
      <w:r w:rsidRPr="006B3483">
        <w:rPr>
          <w:b/>
          <w:bCs/>
        </w:rPr>
        <w:t>Please be aware that if you take your child out of school for unauthorised Leave of Absence during term time, you may be issued with a Fixed Penalty Notice.</w:t>
      </w:r>
    </w:p>
    <w:p w:rsidR="0088261B" w:rsidRPr="006B3483" w:rsidRDefault="004110CF" w:rsidP="0088261B">
      <w:r>
        <w:t>Name(s) of Child(</w:t>
      </w:r>
      <w:proofErr w:type="spellStart"/>
      <w:r>
        <w:t>ren</w:t>
      </w:r>
      <w:proofErr w:type="spellEnd"/>
      <w:r>
        <w:t>)</w:t>
      </w:r>
    </w:p>
    <w:p w:rsidR="0088261B" w:rsidRPr="006B3483" w:rsidRDefault="0088261B" w:rsidP="0088261B">
      <w:r w:rsidRPr="006B3483">
        <w:t>_______________________________________________</w:t>
      </w:r>
      <w:r w:rsidR="004110CF">
        <w:t xml:space="preserve">   Class_________________</w:t>
      </w:r>
      <w:r w:rsidRPr="006B3483">
        <w:t xml:space="preserve">    </w:t>
      </w:r>
      <w:r w:rsidR="004110CF">
        <w:t xml:space="preserve">   </w:t>
      </w:r>
      <w:r w:rsidRPr="006B3483">
        <w:t>DOB ________________</w:t>
      </w:r>
    </w:p>
    <w:p w:rsidR="0088261B" w:rsidRPr="006B3483" w:rsidRDefault="0088261B" w:rsidP="0088261B">
      <w:r w:rsidRPr="006B3483">
        <w:t>_______________________________________________</w:t>
      </w:r>
      <w:r w:rsidR="004110CF">
        <w:t xml:space="preserve">   Class </w:t>
      </w:r>
      <w:r w:rsidRPr="006B3483">
        <w:t>___</w:t>
      </w:r>
      <w:r w:rsidR="004110CF">
        <w:t>______________</w:t>
      </w:r>
      <w:r w:rsidRPr="006B3483">
        <w:t xml:space="preserve">    </w:t>
      </w:r>
      <w:r w:rsidR="004110CF">
        <w:t xml:space="preserve">   </w:t>
      </w:r>
      <w:r w:rsidRPr="006B3483">
        <w:t>DOB________________</w:t>
      </w:r>
    </w:p>
    <w:p w:rsidR="0088261B" w:rsidRPr="006B3483" w:rsidRDefault="0088261B" w:rsidP="0088261B">
      <w:r w:rsidRPr="006B3483">
        <w:t>_______________________________________________</w:t>
      </w:r>
      <w:r w:rsidR="004110CF">
        <w:t xml:space="preserve">   Class_________________        </w:t>
      </w:r>
      <w:r w:rsidRPr="006B3483">
        <w:t>DOB________________</w:t>
      </w:r>
    </w:p>
    <w:p w:rsidR="006B3483" w:rsidRDefault="0088261B" w:rsidP="0088261B">
      <w:r w:rsidRPr="006B3483">
        <w:t>From (first day of absence) _______________________ to (last day of absence) _____________________</w:t>
      </w:r>
    </w:p>
    <w:p w:rsidR="004110CF" w:rsidRPr="006B3483" w:rsidRDefault="004110CF" w:rsidP="0088261B">
      <w:r>
        <w:t xml:space="preserve">Total days absent from school________________  </w:t>
      </w:r>
      <w:r w:rsidR="002166ED">
        <w:t xml:space="preserve">    </w:t>
      </w:r>
      <w:r w:rsidR="009448CE">
        <w:t xml:space="preserve">            </w:t>
      </w:r>
      <w:bookmarkStart w:id="0" w:name="_GoBack"/>
      <w:bookmarkEnd w:id="0"/>
      <w:r w:rsidR="002166ED">
        <w:t xml:space="preserve"> </w:t>
      </w:r>
      <w:r>
        <w:t xml:space="preserve">If half day absence: </w:t>
      </w:r>
      <w:r w:rsidR="002166ED">
        <w:t xml:space="preserve">    morning     /</w:t>
      </w:r>
      <w:r>
        <w:t xml:space="preserve"> </w:t>
      </w:r>
      <w:r w:rsidR="002166ED">
        <w:t xml:space="preserve">    </w:t>
      </w:r>
      <w:r>
        <w:t>afternoon</w:t>
      </w:r>
      <w:r w:rsidR="002166ED">
        <w:t xml:space="preserve"> </w:t>
      </w:r>
    </w:p>
    <w:p w:rsidR="0088261B" w:rsidRPr="006B3483" w:rsidRDefault="0088261B" w:rsidP="0088261B">
      <w:r w:rsidRPr="006B3483">
        <w:t>Full Name(s) of Parent(s) _________________________________________/____________________________________________</w:t>
      </w:r>
    </w:p>
    <w:p w:rsidR="0088261B" w:rsidRPr="006B3483" w:rsidRDefault="0088261B" w:rsidP="0088261B">
      <w:r w:rsidRPr="006B3483">
        <w:t>Signature(s) ________________________________________/_____________________________________________</w:t>
      </w:r>
    </w:p>
    <w:p w:rsidR="0088261B" w:rsidRPr="006B3483" w:rsidRDefault="0088261B" w:rsidP="0088261B">
      <w:r w:rsidRPr="006B3483">
        <w:t>Address _______________________________________________________________________________</w:t>
      </w:r>
    </w:p>
    <w:p w:rsidR="0088261B" w:rsidRPr="006B3483" w:rsidRDefault="0088261B" w:rsidP="0088261B">
      <w:r w:rsidRPr="006B3483">
        <w:t xml:space="preserve">Telephone </w:t>
      </w:r>
      <w:proofErr w:type="gramStart"/>
      <w:r w:rsidR="00454E3F">
        <w:t>Number  _</w:t>
      </w:r>
      <w:proofErr w:type="gramEnd"/>
      <w:r w:rsidR="00454E3F">
        <w:t>______________________</w:t>
      </w:r>
      <w:r w:rsidRPr="006B3483">
        <w:t>_______</w:t>
      </w:r>
      <w:r w:rsidR="00454E3F">
        <w:t>/</w:t>
      </w:r>
      <w:r w:rsidRPr="006B3483">
        <w:t>______________________________________</w:t>
      </w:r>
    </w:p>
    <w:p w:rsidR="00AD6BFB" w:rsidRDefault="0088261B" w:rsidP="0088261B">
      <w:r w:rsidRPr="006B3483">
        <w:t>Date Form Completed by Parent(s) ___________________________________</w:t>
      </w:r>
    </w:p>
    <w:p w:rsidR="0088261B" w:rsidRPr="006B3483" w:rsidRDefault="0088261B" w:rsidP="0088261B">
      <w:r w:rsidRPr="006B34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10160</wp:posOffset>
                </wp:positionV>
                <wp:extent cx="6156325" cy="0"/>
                <wp:effectExtent l="0" t="0" r="34925" b="19050"/>
                <wp:wrapNone/>
                <wp:docPr id="48" name="Straight Arrow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63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8C3D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8" o:spid="_x0000_s1026" type="#_x0000_t32" style="position:absolute;margin-left:-7.5pt;margin-top:.8pt;width:48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KJuJgIAAE0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" strokeweight="1.5pt"/>
            </w:pict>
          </mc:Fallback>
        </mc:AlternateContent>
      </w:r>
      <w:r w:rsidRPr="006B3483">
        <w:t xml:space="preserve">Reasons why this cannot be taken in school holiday period – please complete this section </w:t>
      </w:r>
    </w:p>
    <w:p w:rsidR="0088261B" w:rsidRPr="006B3483" w:rsidRDefault="0088261B" w:rsidP="0088261B">
      <w:pPr>
        <w:rPr>
          <w:b/>
        </w:rPr>
      </w:pPr>
      <w:r w:rsidRPr="006B3483">
        <w:t>……………………………………………………………….……………………………………………………………………………...…………………………</w:t>
      </w:r>
    </w:p>
    <w:p w:rsidR="0088261B" w:rsidRPr="006B3483" w:rsidRDefault="0088261B" w:rsidP="0088261B">
      <w:pPr>
        <w:rPr>
          <w:b/>
          <w:bCs/>
        </w:rPr>
      </w:pPr>
      <w:r w:rsidRPr="006B3483">
        <w:t>……………………………………………………………….………………………………………………………………………….………………..……………</w:t>
      </w:r>
    </w:p>
    <w:p w:rsidR="0088261B" w:rsidRPr="006B3483" w:rsidRDefault="0088261B" w:rsidP="0088261B">
      <w:r w:rsidRPr="006B3483">
        <w:t>……………………………………………………………….………………………………………………………………………….…………..…………………</w:t>
      </w:r>
    </w:p>
    <w:p w:rsidR="009448CE" w:rsidRDefault="009448CE" w:rsidP="0088261B">
      <w:pPr>
        <w:rPr>
          <w:b/>
          <w:bCs/>
          <w:u w:val="single"/>
        </w:rPr>
      </w:pPr>
    </w:p>
    <w:p w:rsidR="0088261B" w:rsidRPr="009448CE" w:rsidRDefault="0088261B" w:rsidP="0088261B">
      <w:pPr>
        <w:rPr>
          <w:b/>
          <w:bCs/>
          <w:u w:val="single"/>
        </w:rPr>
      </w:pPr>
      <w:r w:rsidRPr="009448C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1270</wp:posOffset>
                </wp:positionV>
                <wp:extent cx="6156325" cy="0"/>
                <wp:effectExtent l="0" t="0" r="34925" b="19050"/>
                <wp:wrapNone/>
                <wp:docPr id="49" name="Straight Arrow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632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481C6" id="Straight Arrow Connector 49" o:spid="_x0000_s1026" type="#_x0000_t32" style="position:absolute;margin-left:-7.5pt;margin-top:.1pt;width:48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" strokeweight="2pt"/>
            </w:pict>
          </mc:Fallback>
        </mc:AlternateContent>
      </w:r>
      <w:r w:rsidR="009448CE" w:rsidRPr="009448CE">
        <w:rPr>
          <w:b/>
          <w:bCs/>
          <w:u w:val="single"/>
        </w:rPr>
        <w:t>For Office Use Only</w:t>
      </w:r>
    </w:p>
    <w:p w:rsidR="00AD6BFB" w:rsidRPr="006B3483" w:rsidRDefault="0088261B" w:rsidP="0088261B">
      <w:r w:rsidRPr="006B3483">
        <w:rPr>
          <w:b/>
          <w:bCs/>
        </w:rPr>
        <w:t xml:space="preserve">Decision: </w:t>
      </w:r>
      <w:r w:rsidRPr="006B3483">
        <w:t>Authorised/ Authorised in Part/ Unauthorised Absence– return copy to parent(s) and Attendance Support Team (AST)</w:t>
      </w:r>
    </w:p>
    <w:p w:rsidR="0088261B" w:rsidRPr="006B3483" w:rsidRDefault="0088261B" w:rsidP="006B3483">
      <w:pPr>
        <w:numPr>
          <w:ilvl w:val="0"/>
          <w:numId w:val="1"/>
        </w:numPr>
        <w:spacing w:after="0"/>
        <w:rPr>
          <w:bCs/>
        </w:rPr>
      </w:pPr>
      <w:r w:rsidRPr="006B3483">
        <w:rPr>
          <w:bCs/>
        </w:rPr>
        <w:t>We do not authorise leave in term time</w:t>
      </w:r>
    </w:p>
    <w:p w:rsidR="0088261B" w:rsidRPr="006B3483" w:rsidRDefault="0088261B" w:rsidP="006B3483">
      <w:pPr>
        <w:numPr>
          <w:ilvl w:val="0"/>
          <w:numId w:val="1"/>
        </w:numPr>
        <w:spacing w:after="0"/>
        <w:rPr>
          <w:bCs/>
        </w:rPr>
      </w:pPr>
      <w:r w:rsidRPr="006B3483">
        <w:rPr>
          <w:bCs/>
        </w:rPr>
        <w:t>Other</w:t>
      </w:r>
    </w:p>
    <w:p w:rsidR="0088261B" w:rsidRDefault="0088261B" w:rsidP="006B3483">
      <w:pPr>
        <w:numPr>
          <w:ilvl w:val="0"/>
          <w:numId w:val="1"/>
        </w:numPr>
        <w:spacing w:after="0"/>
        <w:rPr>
          <w:bCs/>
        </w:rPr>
      </w:pPr>
      <w:r w:rsidRPr="006B3483">
        <w:rPr>
          <w:bCs/>
        </w:rPr>
        <w:t>Religious Observance</w:t>
      </w:r>
    </w:p>
    <w:p w:rsidR="00AD6BFB" w:rsidRPr="006B3483" w:rsidRDefault="00AD6BFB" w:rsidP="00AD6BFB">
      <w:pPr>
        <w:spacing w:after="0"/>
        <w:ind w:left="578"/>
        <w:rPr>
          <w:bCs/>
        </w:rPr>
      </w:pPr>
    </w:p>
    <w:p w:rsidR="0088261B" w:rsidRPr="006B3483" w:rsidRDefault="0088261B" w:rsidP="0088261B">
      <w:r w:rsidRPr="006B3483">
        <w:t>Reason/ or see above: ____________________________________________________________________</w:t>
      </w:r>
    </w:p>
    <w:p w:rsidR="0088261B" w:rsidRPr="006B3483" w:rsidRDefault="006B3483" w:rsidP="0088261B">
      <w:proofErr w:type="spellStart"/>
      <w:r>
        <w:t>Headteacher’s</w:t>
      </w:r>
      <w:proofErr w:type="spellEnd"/>
      <w:r>
        <w:t xml:space="preserve"> signature</w:t>
      </w:r>
      <w:r w:rsidR="0088261B" w:rsidRPr="006B3483">
        <w:t>: ___________________________________________________</w:t>
      </w:r>
    </w:p>
    <w:p w:rsidR="001E3FA8" w:rsidRDefault="0088261B" w:rsidP="0088261B">
      <w:r w:rsidRPr="006B3483">
        <w:t>Date: ____________________</w:t>
      </w:r>
    </w:p>
    <w:sectPr w:rsidR="001E3FA8" w:rsidSect="008826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424A6"/>
    <w:multiLevelType w:val="hybridMultilevel"/>
    <w:tmpl w:val="7C924888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61B"/>
    <w:rsid w:val="001E3FA8"/>
    <w:rsid w:val="002166ED"/>
    <w:rsid w:val="004108E4"/>
    <w:rsid w:val="004110CF"/>
    <w:rsid w:val="00454E3F"/>
    <w:rsid w:val="005666C6"/>
    <w:rsid w:val="006B3483"/>
    <w:rsid w:val="0088261B"/>
    <w:rsid w:val="009448CE"/>
    <w:rsid w:val="00AD6BFB"/>
    <w:rsid w:val="00CC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84C9A"/>
  <w15:chartTrackingRefBased/>
  <w15:docId w15:val="{DDD37D7E-7C9A-4EB2-9577-231F73DC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3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793E372C</Template>
  <TotalTime>8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Jones</dc:creator>
  <cp:keywords/>
  <dc:description/>
  <cp:lastModifiedBy>Clare Jones</cp:lastModifiedBy>
  <cp:revision>6</cp:revision>
  <cp:lastPrinted>2023-03-02T12:03:00Z</cp:lastPrinted>
  <dcterms:created xsi:type="dcterms:W3CDTF">2023-03-02T12:03:00Z</dcterms:created>
  <dcterms:modified xsi:type="dcterms:W3CDTF">2023-03-14T08:29:00Z</dcterms:modified>
</cp:coreProperties>
</file>